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C7F7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54C7F77" w14:textId="77777777" w:rsidR="00F90453" w:rsidRDefault="002F686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654C7F7A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9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654C7F7D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C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654C7F80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F" w14:textId="38E82910" w:rsidR="00222867" w:rsidRDefault="006F4D68" w:rsidP="007754DF">
            <w:pPr>
              <w:rPr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F70364"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444529">
              <w:rPr>
                <w:rFonts w:hint="cs"/>
                <w:rtl/>
              </w:rPr>
              <w:t>‏</w:t>
            </w:r>
            <w:r w:rsidR="005D086B">
              <w:rPr>
                <w:rFonts w:hint="cs"/>
                <w:rtl/>
              </w:rPr>
              <w:t>‏</w:t>
            </w:r>
            <w:r w:rsidR="007754DF">
              <w:rPr>
                <w:rFonts w:hint="cs"/>
                <w:rtl/>
              </w:rPr>
              <w:t>03</w:t>
            </w:r>
            <w:r w:rsidR="005D086B">
              <w:rPr>
                <w:rtl/>
              </w:rPr>
              <w:t>/09/202</w:t>
            </w:r>
            <w:r w:rsidR="007754DF">
              <w:rPr>
                <w:rFonts w:hint="cs"/>
                <w:rtl/>
              </w:rPr>
              <w:t>3</w:t>
            </w:r>
          </w:p>
        </w:tc>
      </w:tr>
    </w:tbl>
    <w:p w14:paraId="654C7F81" w14:textId="77777777" w:rsidR="00332AFB" w:rsidRDefault="002F686D" w:rsidP="00222867">
      <w:pPr>
        <w:rPr>
          <w:rtl/>
        </w:rPr>
      </w:pPr>
    </w:p>
    <w:p w14:paraId="654C7F82" w14:textId="77777777" w:rsidR="00222867" w:rsidRDefault="002F686D" w:rsidP="00222867">
      <w:pPr>
        <w:rPr>
          <w:rtl/>
        </w:rPr>
      </w:pPr>
    </w:p>
    <w:p w14:paraId="654C7F83" w14:textId="77777777" w:rsidR="00222867" w:rsidRDefault="002F686D" w:rsidP="00222867">
      <w:pPr>
        <w:rPr>
          <w:rtl/>
        </w:rPr>
      </w:pPr>
    </w:p>
    <w:p w14:paraId="654C7F84" w14:textId="77777777" w:rsidR="00222867" w:rsidRDefault="002F686D" w:rsidP="00222867">
      <w:pPr>
        <w:rPr>
          <w:rtl/>
        </w:rPr>
      </w:pPr>
    </w:p>
    <w:p w14:paraId="654C7F85" w14:textId="77777777" w:rsidR="00222867" w:rsidRDefault="002F686D" w:rsidP="00222867">
      <w:pPr>
        <w:rPr>
          <w:rtl/>
        </w:rPr>
      </w:pPr>
    </w:p>
    <w:p w14:paraId="654C7F86" w14:textId="77777777" w:rsidR="00222867" w:rsidRDefault="002F686D" w:rsidP="00222867">
      <w:pPr>
        <w:rPr>
          <w:rtl/>
        </w:rPr>
      </w:pPr>
    </w:p>
    <w:p w14:paraId="654C7F8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54C7F88" w14:textId="77777777" w:rsidR="00222867" w:rsidRDefault="002F686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54C7F89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654C7F8A" w14:textId="77777777" w:rsidR="00222867" w:rsidRPr="00AF57E9" w:rsidRDefault="002F686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54C7F8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8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654C7F92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8D" w14:textId="77777777" w:rsidR="00661E26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מטרות מתוצרת חברת פרודיפיי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משמשת לצורך ניהול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>בקרת איכות של מעבד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ות בריאות הציבור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בידי ממונה הבטחת איכות.</w:t>
            </w:r>
          </w:p>
          <w:p w14:paraId="654C7F8E" w14:textId="758ECDF4" w:rsidR="007B5CE8" w:rsidRDefault="00661E26" w:rsidP="0044452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ההתקשרות המבוקשת נועדה לשם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שנתית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של המערכת 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מותקנת </w:t>
            </w:r>
            <w:r w:rsidR="007B5CE8">
              <w:rPr>
                <w:rFonts w:ascii="Arial" w:hAnsi="Arial" w:hint="cs"/>
                <w:bCs/>
                <w:sz w:val="22"/>
                <w:szCs w:val="22"/>
                <w:u w:val="single"/>
                <w:rtl/>
              </w:rPr>
              <w:t>בנפרד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ב-</w:t>
            </w:r>
            <w:r w:rsidR="00444529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מעבדות בריאות הציבור.</w:t>
            </w:r>
          </w:p>
          <w:p w14:paraId="654C7F8F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0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1" w14:textId="77777777" w:rsidR="00B53C37" w:rsidRPr="00AF57E9" w:rsidRDefault="00B53C37" w:rsidP="00661E2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54C7F93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54C7F94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54C7F95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9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54C7F97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54C7F9C" w14:textId="77777777" w:rsidTr="00222867">
        <w:tc>
          <w:tcPr>
            <w:tcW w:w="3085" w:type="dxa"/>
            <w:hideMark/>
          </w:tcPr>
          <w:p w14:paraId="654C7F9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54C7F99" w14:textId="77777777" w:rsidR="00222867" w:rsidRPr="00AF57E9" w:rsidRDefault="007B5C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54C7F9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54C7F9B" w14:textId="77777777" w:rsidR="00222867" w:rsidRPr="00AF57E9" w:rsidRDefault="002F686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54C7F9D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54C7FA0" w14:textId="77777777" w:rsidTr="007B5CE8">
        <w:tc>
          <w:tcPr>
            <w:tcW w:w="2675" w:type="dxa"/>
            <w:shd w:val="clear" w:color="auto" w:fill="E6E6E6"/>
            <w:hideMark/>
          </w:tcPr>
          <w:p w14:paraId="654C7F9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654C7F9F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פרודיפיי פתרונות תוכנה בע"מ</w:t>
            </w:r>
          </w:p>
        </w:tc>
      </w:tr>
      <w:tr w:rsidR="007548B0" w14:paraId="654C7FA4" w14:textId="77777777" w:rsidTr="007B5CE8">
        <w:tc>
          <w:tcPr>
            <w:tcW w:w="2675" w:type="dxa"/>
            <w:shd w:val="clear" w:color="auto" w:fill="E6E6E6"/>
            <w:hideMark/>
          </w:tcPr>
          <w:p w14:paraId="654C7FA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54C7FA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654C7FA3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53F51">
              <w:rPr>
                <w:rFonts w:ascii="Arial" w:hAnsi="Arial"/>
                <w:b/>
                <w:sz w:val="22"/>
                <w:szCs w:val="22"/>
                <w:rtl/>
              </w:rPr>
              <w:t>513280032</w:t>
            </w:r>
          </w:p>
        </w:tc>
      </w:tr>
      <w:tr w:rsidR="007548B0" w14:paraId="654C7FA8" w14:textId="77777777" w:rsidTr="007B5CE8">
        <w:tc>
          <w:tcPr>
            <w:tcW w:w="2675" w:type="dxa"/>
            <w:shd w:val="clear" w:color="auto" w:fill="E6E6E6"/>
            <w:hideMark/>
          </w:tcPr>
          <w:p w14:paraId="654C7FA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654C7FA6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654C7FA7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B5CE8" w14:paraId="654C7FAB" w14:textId="77777777" w:rsidTr="007B5CE8">
        <w:tc>
          <w:tcPr>
            <w:tcW w:w="2675" w:type="dxa"/>
            <w:shd w:val="clear" w:color="auto" w:fill="E6E6E6"/>
            <w:hideMark/>
          </w:tcPr>
          <w:p w14:paraId="654C7FA9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654C7FAA" w14:textId="652F69F4" w:rsidR="007B5CE8" w:rsidRPr="006F4D68" w:rsidRDefault="006F4D68" w:rsidP="007B5CE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100,000 ₪ כולל מע"מ</w:t>
            </w:r>
          </w:p>
        </w:tc>
      </w:tr>
      <w:tr w:rsidR="007B5CE8" w14:paraId="654C7FAE" w14:textId="77777777" w:rsidTr="007B5CE8">
        <w:tc>
          <w:tcPr>
            <w:tcW w:w="2675" w:type="dxa"/>
            <w:shd w:val="clear" w:color="auto" w:fill="E6E6E6"/>
            <w:hideMark/>
          </w:tcPr>
          <w:p w14:paraId="654C7FAC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654C7FAD" w14:textId="69B21726" w:rsidR="007B5CE8" w:rsidRPr="006F4D68" w:rsidRDefault="006F4D68" w:rsidP="007754DF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31/12/20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7754DF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 xml:space="preserve"> - 01/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/20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7754DF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14:paraId="654C7FAF" w14:textId="77777777" w:rsidR="00222867" w:rsidRPr="00AF57E9" w:rsidRDefault="002F686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54C7FB0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54C7FB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54C7FB2" w14:textId="77777777" w:rsidR="00222867" w:rsidRPr="00AF57E9" w:rsidRDefault="002F686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54C7FB3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54C7FB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54C7FB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54C7FB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54C7FB7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654C7FBA" w14:textId="77777777" w:rsidTr="007B5CE8">
        <w:trPr>
          <w:trHeight w:val="17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B8" w14:textId="77777777" w:rsidR="007B5CE8" w:rsidRDefault="007B5CE8" w:rsidP="00C05A4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"מטרות"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מדף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בבעלות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חברת פרודיפיי</w:t>
            </w:r>
            <w:r w:rsidR="00661E26"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>, לפיכך, למיטב ידיעת הח"מ, חברה זו הינה המחזיקה הבלעדית בקוד המקור וכן בקניין הרוחני של המערכת.</w:t>
            </w:r>
          </w:p>
          <w:p w14:paraId="654C7FB9" w14:textId="77777777" w:rsidR="00572407" w:rsidRPr="00AF57E9" w:rsidRDefault="00661E26" w:rsidP="00C05A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בנסיבות אלה,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פרודיפיי </w:t>
            </w: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פתרונות תוכנה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הספק היחיד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היכול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לתת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המבוקשים במסגרת התקשרות זו.</w:t>
            </w:r>
          </w:p>
        </w:tc>
      </w:tr>
    </w:tbl>
    <w:p w14:paraId="654C7FBB" w14:textId="77777777" w:rsidR="00222867" w:rsidRPr="00AF57E9" w:rsidRDefault="002F686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54C7FB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54C7FBD" w14:textId="77777777" w:rsidR="00222867" w:rsidRPr="00AF57E9" w:rsidRDefault="002F686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B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54C7FB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B5CE8" w14:paraId="654C7FC3" w14:textId="77777777" w:rsidTr="006B732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0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1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2" w14:textId="61ABF690" w:rsidR="007B5CE8" w:rsidRPr="0053500C" w:rsidRDefault="00480040" w:rsidP="007B5CE8">
            <w:pPr>
              <w:spacing w:before="240"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654C7FD4" wp14:editId="64ECD932">
                  <wp:extent cx="1133475" cy="274513"/>
                  <wp:effectExtent l="0" t="0" r="0" b="0"/>
                  <wp:docPr id="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7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E8" w14:paraId="654C7FC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4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5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6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C8" w14:textId="77777777" w:rsidR="00222867" w:rsidRDefault="002F686D" w:rsidP="00222867">
      <w:pPr>
        <w:rPr>
          <w:rtl/>
        </w:rPr>
      </w:pPr>
    </w:p>
    <w:p w14:paraId="654C7FC9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654C7FCA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C4523" w:rsidRPr="00AF57E9" w14:paraId="654C7FCE" w14:textId="77777777" w:rsidTr="002C45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B" w14:textId="105D7A73" w:rsidR="00B07843" w:rsidRPr="0053500C" w:rsidRDefault="00D431E7" w:rsidP="00444529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C" w14:textId="0F6ECB5B" w:rsidR="00B07843" w:rsidRPr="0053500C" w:rsidRDefault="00D431E7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תחום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D" w14:textId="10625875" w:rsidR="00B07843" w:rsidRPr="00AF57E9" w:rsidRDefault="00D431E7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27E84A03" wp14:editId="7663966D">
                  <wp:extent cx="1943099" cy="51435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24" cy="51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C4523" w:rsidRPr="00AF57E9" w14:paraId="654C7FD2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0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1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D3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02409" w14:textId="77777777" w:rsidR="002F686D" w:rsidRDefault="002F686D">
      <w:r>
        <w:separator/>
      </w:r>
    </w:p>
  </w:endnote>
  <w:endnote w:type="continuationSeparator" w:id="0">
    <w:p w14:paraId="323CA67F" w14:textId="77777777" w:rsidR="002F686D" w:rsidRDefault="002F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54C7FF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54C7FF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D" w14:textId="7F043A24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D431E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D431E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54C7FFE" w14:textId="77777777" w:rsidR="00354861" w:rsidRPr="0098529F" w:rsidRDefault="002F686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54C800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800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800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54C800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54C800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54C800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654C8008" w14:textId="77777777" w:rsidR="00E678BB" w:rsidRPr="00354861" w:rsidRDefault="002F686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1C3C5" w14:textId="77777777" w:rsidR="002F686D" w:rsidRDefault="002F686D">
      <w:r>
        <w:separator/>
      </w:r>
    </w:p>
  </w:footnote>
  <w:footnote w:type="continuationSeparator" w:id="0">
    <w:p w14:paraId="3DF94D11" w14:textId="77777777" w:rsidR="002F686D" w:rsidRDefault="002F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54C7FD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54C7FD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54C7FDC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54C7FE4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54C7FDE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54C8009" wp14:editId="654C80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54C7FD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54C7FE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54C7FE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2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54C7FE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5" w14:textId="77777777" w:rsidR="009220EC" w:rsidRPr="00D84715" w:rsidRDefault="002F686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6" w14:textId="77777777" w:rsidR="009220EC" w:rsidRDefault="002F686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54C7FE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A" w14:textId="77777777" w:rsidR="003D6D13" w:rsidRPr="00D84715" w:rsidRDefault="002F686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B" w14:textId="77777777" w:rsidR="003D6D13" w:rsidRPr="00D84715" w:rsidRDefault="002F686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C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54C7FF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F" w14:textId="77777777" w:rsidR="009220EC" w:rsidRPr="00D84715" w:rsidRDefault="002F686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F0" w14:textId="77777777" w:rsidR="009220EC" w:rsidRPr="00D84715" w:rsidRDefault="002F686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F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2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54C7FF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4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54C7FF5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7FF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54C7FFA" w14:textId="77777777" w:rsidR="00E678BB" w:rsidRPr="00D84715" w:rsidRDefault="002F686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6ED3"/>
    <w:rsid w:val="00051C40"/>
    <w:rsid w:val="000A5D89"/>
    <w:rsid w:val="002A2863"/>
    <w:rsid w:val="002C4523"/>
    <w:rsid w:val="002D5C29"/>
    <w:rsid w:val="002F686D"/>
    <w:rsid w:val="00336CDD"/>
    <w:rsid w:val="00444529"/>
    <w:rsid w:val="00480040"/>
    <w:rsid w:val="00526F35"/>
    <w:rsid w:val="00572407"/>
    <w:rsid w:val="005D086B"/>
    <w:rsid w:val="005E6615"/>
    <w:rsid w:val="00661E26"/>
    <w:rsid w:val="00675430"/>
    <w:rsid w:val="006F4D68"/>
    <w:rsid w:val="007548B0"/>
    <w:rsid w:val="007754DF"/>
    <w:rsid w:val="007B5CE8"/>
    <w:rsid w:val="007C3B5D"/>
    <w:rsid w:val="00861353"/>
    <w:rsid w:val="00866932"/>
    <w:rsid w:val="008E2195"/>
    <w:rsid w:val="009B6B29"/>
    <w:rsid w:val="009C64A5"/>
    <w:rsid w:val="009F7FB7"/>
    <w:rsid w:val="00B07843"/>
    <w:rsid w:val="00B53C37"/>
    <w:rsid w:val="00C05A44"/>
    <w:rsid w:val="00D431E7"/>
    <w:rsid w:val="00E8203D"/>
    <w:rsid w:val="00F7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C7F76"/>
  <w15:docId w15:val="{5EDBF9EC-20E5-4E8E-8D50-224832FC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108650718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2018-10-29T08:07:19+00:00</SDDocDate>
    <elnewpapaerdate xmlns="276fb107-33e2-4c3f-bae8-9cd5efb2baae" xsi:nil="true"/>
    <SDHebDate xmlns="276fb107-33e2-4c3f-bae8-9cd5efb2baae">כ'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47D09-5FF0-4468-A20D-D4EEEC2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B4C1D3C8-3E12-47C0-BE41-9B39B3E6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378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מטרות חוות דעת ספק יחיד - פרודיפיי  - 2019doc doc.docx.</vt:lpstr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מטרות חוות דעת ספק יחיד - פרודיפיי  - 2019doc doc.docx.</dc:title>
  <dc:creator>חיים ברכה</dc:creator>
  <cp:lastModifiedBy>אתי מלאייב</cp:lastModifiedBy>
  <cp:revision>2</cp:revision>
  <dcterms:created xsi:type="dcterms:W3CDTF">2023-09-10T11:53:00Z</dcterms:created>
  <dcterms:modified xsi:type="dcterms:W3CDTF">2023-09-10T11:53:00Z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